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37764" w14:textId="77777777" w:rsidR="001A6FA0" w:rsidRPr="00901A21" w:rsidRDefault="001A6FA0" w:rsidP="005E1E30">
      <w:pPr>
        <w:pStyle w:val="Encabezado"/>
        <w:jc w:val="left"/>
        <w:rPr>
          <w:b/>
          <w:color w:val="F50061"/>
          <w:sz w:val="20"/>
          <w:szCs w:val="24"/>
          <w:u w:val="single"/>
          <w:lang w:val="es-ES_tradnl"/>
        </w:rPr>
      </w:pPr>
      <w:r w:rsidRPr="00901A21">
        <w:rPr>
          <w:b/>
          <w:color w:val="F50061"/>
          <w:sz w:val="20"/>
          <w:szCs w:val="24"/>
          <w:u w:val="single"/>
          <w:lang w:val="es-ES_tradnl"/>
        </w:rPr>
        <w:t>IMPORTANTE: La ficha de</w:t>
      </w:r>
      <w:r w:rsidR="00DB5DFE" w:rsidRPr="00901A21">
        <w:rPr>
          <w:b/>
          <w:color w:val="F50061"/>
          <w:sz w:val="20"/>
          <w:szCs w:val="24"/>
          <w:u w:val="single"/>
          <w:lang w:val="es-ES_tradnl"/>
        </w:rPr>
        <w:t xml:space="preserve">be ser cumplimentada </w:t>
      </w:r>
      <w:r w:rsidR="00901A21">
        <w:rPr>
          <w:b/>
          <w:color w:val="F50061"/>
          <w:sz w:val="20"/>
          <w:szCs w:val="24"/>
          <w:u w:val="single"/>
          <w:lang w:val="es-ES_tradnl"/>
        </w:rPr>
        <w:t xml:space="preserve">SOLO </w:t>
      </w:r>
      <w:r w:rsidR="00DB5DFE" w:rsidRPr="00901A21">
        <w:rPr>
          <w:b/>
          <w:color w:val="F50061"/>
          <w:sz w:val="20"/>
          <w:szCs w:val="24"/>
          <w:u w:val="single"/>
          <w:lang w:val="es-ES_tradnl"/>
        </w:rPr>
        <w:t>en español</w:t>
      </w:r>
    </w:p>
    <w:p w14:paraId="7640E17A" w14:textId="77777777" w:rsidR="00DB5DFE" w:rsidRDefault="00DB5DFE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</w:p>
    <w:p w14:paraId="3216F7E3" w14:textId="77777777" w:rsidR="005E1E30" w:rsidRPr="000E60E8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NOMBRE INVESTIGADOR</w:t>
      </w:r>
      <w:r w:rsidR="00901A21">
        <w:rPr>
          <w:b/>
          <w:color w:val="F50061"/>
          <w:sz w:val="20"/>
          <w:szCs w:val="24"/>
          <w:lang w:val="es-ES_tradnl"/>
        </w:rPr>
        <w:t>/A</w:t>
      </w:r>
    </w:p>
    <w:p w14:paraId="36308EF7" w14:textId="77777777" w:rsidR="005E1E30" w:rsidRPr="00E52DF4" w:rsidRDefault="005E1E30" w:rsidP="005E1E30">
      <w:pPr>
        <w:rPr>
          <w:sz w:val="20"/>
          <w:szCs w:val="20"/>
        </w:rPr>
      </w:pPr>
      <w:r w:rsidRPr="00E52DF4">
        <w:rPr>
          <w:sz w:val="20"/>
          <w:szCs w:val="20"/>
        </w:rPr>
        <w:t>asas</w:t>
      </w:r>
    </w:p>
    <w:p w14:paraId="7FE968DA" w14:textId="77777777" w:rsidR="005E1E30" w:rsidRPr="000E60E8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FOTOGRAFÍA</w:t>
      </w:r>
    </w:p>
    <w:p w14:paraId="38686C35" w14:textId="662A1D6A" w:rsidR="005E1E30" w:rsidRPr="00E52DF4" w:rsidRDefault="00EA40C8" w:rsidP="005E1E30">
      <w:pPr>
        <w:pStyle w:val="Encabezado"/>
        <w:rPr>
          <w:sz w:val="20"/>
          <w:szCs w:val="20"/>
        </w:rPr>
      </w:pPr>
      <w:r>
        <w:rPr>
          <w:sz w:val="20"/>
          <w:szCs w:val="20"/>
        </w:rPr>
        <w:t xml:space="preserve">(adjuntar junto a la ficha </w:t>
      </w:r>
      <w:r w:rsidR="007A58C5">
        <w:rPr>
          <w:sz w:val="20"/>
          <w:szCs w:val="20"/>
        </w:rPr>
        <w:t xml:space="preserve">una </w:t>
      </w:r>
      <w:r>
        <w:rPr>
          <w:sz w:val="20"/>
          <w:szCs w:val="20"/>
        </w:rPr>
        <w:t xml:space="preserve">imagen con </w:t>
      </w:r>
      <w:r w:rsidRPr="005C6745">
        <w:rPr>
          <w:sz w:val="20"/>
          <w:szCs w:val="20"/>
          <w:u w:val="single"/>
        </w:rPr>
        <w:t>buena resolución y horizontal</w:t>
      </w:r>
      <w:r>
        <w:rPr>
          <w:sz w:val="20"/>
          <w:szCs w:val="20"/>
        </w:rPr>
        <w:t>)</w:t>
      </w:r>
    </w:p>
    <w:p w14:paraId="6F6A9AC7" w14:textId="67C0B8E1" w:rsidR="005C6745" w:rsidRPr="000E60E8" w:rsidRDefault="00DB5DFE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DEPARTAMENTO/ ÁREA DE TRABAJO</w:t>
      </w:r>
    </w:p>
    <w:p w14:paraId="6E5F7A89" w14:textId="45327679" w:rsidR="005C6745" w:rsidRDefault="005C6745" w:rsidP="005E1E30">
      <w:p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</w:t>
      </w:r>
      <w:r w:rsidR="005E1E30">
        <w:rPr>
          <w:sz w:val="20"/>
          <w:lang w:eastAsia="es-ES"/>
        </w:rPr>
        <w:t>xx</w:t>
      </w:r>
      <w:proofErr w:type="spellEnd"/>
    </w:p>
    <w:p w14:paraId="00B21A06" w14:textId="788D2C3C" w:rsidR="005C6745" w:rsidRPr="000E60E8" w:rsidRDefault="005C6745" w:rsidP="005C6745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 xml:space="preserve">¿TIENE O HAS TENIDO PROYECTO EUROPEO? (nombre, convocatoria y número de Grant </w:t>
      </w:r>
      <w:proofErr w:type="spellStart"/>
      <w:r>
        <w:rPr>
          <w:b/>
          <w:color w:val="F50061"/>
          <w:sz w:val="20"/>
          <w:szCs w:val="24"/>
          <w:lang w:val="es-ES_tradnl"/>
        </w:rPr>
        <w:t>Agreement</w:t>
      </w:r>
      <w:proofErr w:type="spellEnd"/>
      <w:r>
        <w:rPr>
          <w:b/>
          <w:color w:val="F50061"/>
          <w:sz w:val="20"/>
          <w:szCs w:val="24"/>
          <w:lang w:val="es-ES_tradnl"/>
        </w:rPr>
        <w:t>)</w:t>
      </w:r>
    </w:p>
    <w:p w14:paraId="1FFE7A9A" w14:textId="5115855E" w:rsidR="005C6745" w:rsidRDefault="005C6745" w:rsidP="005C6745">
      <w:pPr>
        <w:pStyle w:val="Prrafodelista"/>
        <w:numPr>
          <w:ilvl w:val="0"/>
          <w:numId w:val="6"/>
        </w:numPr>
        <w:spacing w:before="0" w:after="0"/>
        <w:rPr>
          <w:sz w:val="20"/>
          <w:lang w:eastAsia="es-ES"/>
        </w:rPr>
      </w:pPr>
      <w:proofErr w:type="spellStart"/>
      <w:r w:rsidRPr="005C6745">
        <w:rPr>
          <w:sz w:val="20"/>
          <w:lang w:eastAsia="es-ES"/>
        </w:rPr>
        <w:t>X</w:t>
      </w:r>
      <w:r w:rsidRPr="005C6745">
        <w:rPr>
          <w:sz w:val="20"/>
          <w:lang w:eastAsia="es-ES"/>
        </w:rPr>
        <w:t>xx</w:t>
      </w:r>
      <w:proofErr w:type="spellEnd"/>
    </w:p>
    <w:p w14:paraId="505C645C" w14:textId="5A2C570A" w:rsidR="005C6745" w:rsidRDefault="005C6745" w:rsidP="005C6745">
      <w:pPr>
        <w:pStyle w:val="Prrafodelista"/>
        <w:numPr>
          <w:ilvl w:val="0"/>
          <w:numId w:val="6"/>
        </w:num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Xxx</w:t>
      </w:r>
      <w:proofErr w:type="spellEnd"/>
    </w:p>
    <w:p w14:paraId="2711E9BF" w14:textId="59244DCB" w:rsidR="005C6745" w:rsidRPr="005C6745" w:rsidRDefault="005C6745" w:rsidP="005C6745">
      <w:pPr>
        <w:pStyle w:val="Prrafodelista"/>
        <w:numPr>
          <w:ilvl w:val="0"/>
          <w:numId w:val="6"/>
        </w:num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xxx</w:t>
      </w:r>
      <w:proofErr w:type="spellEnd"/>
    </w:p>
    <w:p w14:paraId="21198305" w14:textId="77777777" w:rsidR="00DB5DFE" w:rsidRPr="000E60E8" w:rsidRDefault="00DB5DFE" w:rsidP="00DB5DFE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BREVE BIOGRAFÍA</w:t>
      </w:r>
    </w:p>
    <w:p w14:paraId="6AC41BD3" w14:textId="77777777" w:rsidR="00DB5DFE" w:rsidRDefault="00DB5DFE" w:rsidP="00EA40C8">
      <w:pPr>
        <w:pStyle w:val="Encabezado"/>
        <w:jc w:val="left"/>
        <w:rPr>
          <w:sz w:val="20"/>
          <w:szCs w:val="20"/>
        </w:rPr>
      </w:pPr>
      <w:proofErr w:type="spellStart"/>
      <w:r>
        <w:rPr>
          <w:sz w:val="20"/>
          <w:szCs w:val="20"/>
        </w:rPr>
        <w:t>Xxx</w:t>
      </w:r>
      <w:proofErr w:type="spellEnd"/>
    </w:p>
    <w:p w14:paraId="006C52A9" w14:textId="77777777" w:rsidR="00DB5DFE" w:rsidRPr="000E60E8" w:rsidRDefault="007A58C5" w:rsidP="00DB5DFE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FECHA DE NACIMIENTO</w:t>
      </w:r>
    </w:p>
    <w:p w14:paraId="56ABCB2D" w14:textId="77777777" w:rsidR="00DB5DFE" w:rsidRPr="00DB5DFE" w:rsidRDefault="00DB5DFE" w:rsidP="00DB5DFE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</w:t>
      </w:r>
    </w:p>
    <w:p w14:paraId="179E5684" w14:textId="77777777" w:rsidR="004221C4" w:rsidRPr="000E60E8" w:rsidRDefault="004221C4" w:rsidP="004221C4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CORREO ELECTRÓNICO</w:t>
      </w:r>
    </w:p>
    <w:p w14:paraId="3069CABD" w14:textId="77777777" w:rsidR="004221C4" w:rsidRPr="004221C4" w:rsidRDefault="004221C4" w:rsidP="004221C4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</w:t>
      </w:r>
    </w:p>
    <w:p w14:paraId="659384C2" w14:textId="77777777" w:rsidR="005E1E30" w:rsidRPr="000E60E8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GRUPO DE INVESTIGACIÓN</w:t>
      </w:r>
    </w:p>
    <w:p w14:paraId="6758E6FB" w14:textId="77777777" w:rsidR="005E1E30" w:rsidRPr="00BA4015" w:rsidRDefault="005E1E30" w:rsidP="005E1E30">
      <w:pPr>
        <w:spacing w:before="0" w:after="0"/>
        <w:rPr>
          <w:sz w:val="20"/>
          <w:lang w:eastAsia="es-ES"/>
        </w:rPr>
      </w:pPr>
      <w:r>
        <w:rPr>
          <w:sz w:val="20"/>
          <w:lang w:eastAsia="es-ES"/>
        </w:rPr>
        <w:t>xxx</w:t>
      </w:r>
    </w:p>
    <w:p w14:paraId="58A22996" w14:textId="77777777" w:rsidR="005E1E30" w:rsidRPr="000E60E8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LÍNEAS DE INVESTIGACIÓN</w:t>
      </w:r>
    </w:p>
    <w:p w14:paraId="602249BD" w14:textId="77777777" w:rsidR="00EA40C8" w:rsidRPr="00E52DF4" w:rsidRDefault="00EA40C8" w:rsidP="005E1E30">
      <w:pPr>
        <w:spacing w:before="0" w:after="0"/>
        <w:rPr>
          <w:sz w:val="20"/>
          <w:lang w:eastAsia="es-ES"/>
        </w:rPr>
      </w:pPr>
      <w:proofErr w:type="spellStart"/>
      <w:r>
        <w:rPr>
          <w:sz w:val="20"/>
          <w:lang w:eastAsia="es-ES"/>
        </w:rPr>
        <w:t>X</w:t>
      </w:r>
      <w:r w:rsidR="005E1E30">
        <w:rPr>
          <w:sz w:val="20"/>
          <w:lang w:eastAsia="es-ES"/>
        </w:rPr>
        <w:t>xx</w:t>
      </w:r>
      <w:proofErr w:type="spellEnd"/>
    </w:p>
    <w:p w14:paraId="1E73C73B" w14:textId="77777777" w:rsidR="005E1E30" w:rsidRPr="00A732FA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 w:rsidRPr="00EA40C8">
        <w:rPr>
          <w:b/>
          <w:color w:val="F50061"/>
          <w:sz w:val="20"/>
          <w:szCs w:val="20"/>
          <w:lang w:val="es-ES_tradnl"/>
        </w:rPr>
        <w:t>EL RESU</w:t>
      </w:r>
      <w:r>
        <w:rPr>
          <w:b/>
          <w:color w:val="F50061"/>
          <w:sz w:val="20"/>
          <w:szCs w:val="24"/>
          <w:lang w:val="es-ES_tradnl"/>
        </w:rPr>
        <w:t>LTADO MÁS DESTACABLE DE TUS INVESTIGACIONES</w:t>
      </w:r>
    </w:p>
    <w:p w14:paraId="5AAEE7AB" w14:textId="77777777" w:rsidR="005E1E30" w:rsidRPr="00BA4015" w:rsidRDefault="005E1E30" w:rsidP="005E1E30">
      <w:pPr>
        <w:pStyle w:val="Encabezado"/>
        <w:rPr>
          <w:sz w:val="20"/>
          <w:szCs w:val="20"/>
        </w:rPr>
      </w:pPr>
      <w:r>
        <w:rPr>
          <w:sz w:val="20"/>
          <w:szCs w:val="20"/>
        </w:rPr>
        <w:t>xxx</w:t>
      </w:r>
    </w:p>
    <w:p w14:paraId="02FA5EAC" w14:textId="77777777" w:rsidR="005E1E30" w:rsidRPr="00A732FA" w:rsidRDefault="005E1E30" w:rsidP="005E1E30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t>CÓMO LLEGASTE A LA CIENCIA Y POR QUÉ SIGUES AQUÍ</w:t>
      </w:r>
    </w:p>
    <w:p w14:paraId="5A0E8DE7" w14:textId="77777777" w:rsidR="005E1E30" w:rsidRPr="00BA4015" w:rsidRDefault="005E1E30" w:rsidP="005E1E30">
      <w:pPr>
        <w:pStyle w:val="Encabezado"/>
        <w:rPr>
          <w:sz w:val="20"/>
          <w:szCs w:val="20"/>
        </w:rPr>
      </w:pPr>
      <w:r>
        <w:rPr>
          <w:sz w:val="20"/>
          <w:szCs w:val="20"/>
        </w:rPr>
        <w:t>xxx</w:t>
      </w:r>
    </w:p>
    <w:p w14:paraId="7B66B135" w14:textId="77777777" w:rsidR="00EA40C8" w:rsidRPr="00A732FA" w:rsidRDefault="00EA40C8" w:rsidP="00EA40C8">
      <w:pPr>
        <w:pStyle w:val="Encabezado"/>
        <w:jc w:val="left"/>
        <w:rPr>
          <w:b/>
          <w:color w:val="F50061"/>
          <w:sz w:val="20"/>
          <w:szCs w:val="24"/>
          <w:lang w:val="es-ES_tradnl"/>
        </w:rPr>
      </w:pPr>
      <w:r>
        <w:rPr>
          <w:b/>
          <w:color w:val="F50061"/>
          <w:sz w:val="20"/>
          <w:szCs w:val="24"/>
          <w:lang w:val="es-ES_tradnl"/>
        </w:rPr>
        <w:lastRenderedPageBreak/>
        <w:t>UN DESEO CIENTÍFICO</w:t>
      </w:r>
    </w:p>
    <w:p w14:paraId="2DA92A60" w14:textId="77777777" w:rsidR="004221C4" w:rsidRDefault="00DB5DFE" w:rsidP="004221C4">
      <w:pPr>
        <w:pStyle w:val="Encabezado"/>
        <w:rPr>
          <w:sz w:val="20"/>
          <w:szCs w:val="20"/>
        </w:rPr>
      </w:pPr>
      <w:proofErr w:type="spellStart"/>
      <w:r>
        <w:rPr>
          <w:sz w:val="20"/>
          <w:szCs w:val="20"/>
        </w:rPr>
        <w:t>X</w:t>
      </w:r>
      <w:r w:rsidR="00EA40C8">
        <w:rPr>
          <w:sz w:val="20"/>
          <w:szCs w:val="20"/>
        </w:rPr>
        <w:t>xx</w:t>
      </w:r>
      <w:proofErr w:type="spellEnd"/>
    </w:p>
    <w:p w14:paraId="4DCB82E9" w14:textId="77777777" w:rsidR="00DB5DFE" w:rsidRPr="004221C4" w:rsidRDefault="00DB5DFE" w:rsidP="004221C4">
      <w:pPr>
        <w:pStyle w:val="Encabezado"/>
        <w:rPr>
          <w:sz w:val="20"/>
          <w:szCs w:val="20"/>
        </w:rPr>
      </w:pPr>
      <w:r>
        <w:rPr>
          <w:b/>
          <w:color w:val="F50061"/>
          <w:sz w:val="20"/>
          <w:szCs w:val="24"/>
          <w:lang w:val="es-ES_tradnl"/>
        </w:rPr>
        <w:t>INSTITUCIÓN</w:t>
      </w:r>
    </w:p>
    <w:p w14:paraId="1369FCEA" w14:textId="77777777" w:rsidR="00DB5DFE" w:rsidRPr="004221C4" w:rsidRDefault="004221C4" w:rsidP="004221C4">
      <w:pPr>
        <w:pStyle w:val="Encabezado"/>
        <w:rPr>
          <w:sz w:val="20"/>
          <w:szCs w:val="20"/>
        </w:rPr>
      </w:pPr>
      <w:proofErr w:type="spellStart"/>
      <w:r>
        <w:rPr>
          <w:sz w:val="20"/>
          <w:szCs w:val="20"/>
        </w:rPr>
        <w:t>Xxx</w:t>
      </w:r>
      <w:proofErr w:type="spellEnd"/>
    </w:p>
    <w:p w14:paraId="64184F6F" w14:textId="77777777" w:rsidR="00DB5DFE" w:rsidRPr="00EA40C8" w:rsidRDefault="00901A21" w:rsidP="00DB5DFE">
      <w:pPr>
        <w:pStyle w:val="Encabezado"/>
        <w:jc w:val="left"/>
        <w:rPr>
          <w:b/>
          <w:color w:val="F50061"/>
          <w:sz w:val="20"/>
          <w:szCs w:val="20"/>
          <w:lang w:val="es-ES_tradnl"/>
        </w:rPr>
      </w:pPr>
      <w:r>
        <w:rPr>
          <w:b/>
          <w:color w:val="F50061"/>
          <w:sz w:val="20"/>
          <w:szCs w:val="20"/>
          <w:lang w:val="es-ES_tradnl"/>
        </w:rPr>
        <w:t>CATEGORÍA (elegir una y, en caso de que sean varias, la que más se ajuste)</w:t>
      </w:r>
    </w:p>
    <w:p w14:paraId="4681D263" w14:textId="77777777" w:rsidR="005C6745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val="es-ES" w:eastAsia="en-GB"/>
        </w:rPr>
        <w:t>Aeronáutica</w:t>
      </w:r>
    </w:p>
    <w:p w14:paraId="7D70EDBD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Agricultura</w:t>
      </w:r>
    </w:p>
    <w:p w14:paraId="705D5A54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Alimentación</w:t>
      </w:r>
    </w:p>
    <w:p w14:paraId="485F2D4B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Arqueología</w:t>
      </w:r>
    </w:p>
    <w:p w14:paraId="06597BED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Arquitectura</w:t>
      </w:r>
    </w:p>
    <w:p w14:paraId="31F3F93B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Astronomía</w:t>
      </w:r>
    </w:p>
    <w:p w14:paraId="77AD26DE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Biología</w:t>
      </w:r>
    </w:p>
    <w:p w14:paraId="48B91C11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Biotecnología</w:t>
      </w:r>
    </w:p>
    <w:p w14:paraId="0076971D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de deporte</w:t>
      </w:r>
    </w:p>
    <w:p w14:paraId="608FEC54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de la Tierra</w:t>
      </w:r>
    </w:p>
    <w:p w14:paraId="0C6A4696" w14:textId="77777777" w:rsidR="005C6745" w:rsidRPr="00D83640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Ciencias Sociales</w:t>
      </w:r>
    </w:p>
    <w:p w14:paraId="64228EEE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Comunicación</w:t>
      </w:r>
    </w:p>
    <w:p w14:paraId="1CD22145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Derecho</w:t>
      </w:r>
    </w:p>
    <w:p w14:paraId="4453219E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Economía</w:t>
      </w:r>
    </w:p>
    <w:p w14:paraId="443D842A" w14:textId="77777777" w:rsidR="005C6745" w:rsidRPr="00D83640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Educación</w:t>
      </w:r>
    </w:p>
    <w:p w14:paraId="070409F7" w14:textId="77777777" w:rsidR="005C6745" w:rsidRPr="00D83640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Enfermería</w:t>
      </w:r>
    </w:p>
    <w:p w14:paraId="40FEFFE1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>
        <w:rPr>
          <w:rFonts w:eastAsia="Times New Roman" w:cs="Arial"/>
          <w:sz w:val="20"/>
          <w:szCs w:val="20"/>
          <w:lang w:eastAsia="en-GB"/>
        </w:rPr>
        <w:t>Farmacia</w:t>
      </w:r>
    </w:p>
    <w:p w14:paraId="11AB2898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Filología</w:t>
      </w:r>
    </w:p>
    <w:p w14:paraId="6E40F821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Filosofía</w:t>
      </w:r>
    </w:p>
    <w:p w14:paraId="4D7BEA92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Física</w:t>
      </w:r>
    </w:p>
    <w:p w14:paraId="25E2C220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Ganadería</w:t>
      </w:r>
    </w:p>
    <w:p w14:paraId="073E0C5C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Historia, Arte</w:t>
      </w:r>
    </w:p>
    <w:p w14:paraId="726CEAE1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Ingeniería</w:t>
      </w:r>
    </w:p>
    <w:p w14:paraId="577BA230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Innovación</w:t>
      </w:r>
    </w:p>
    <w:p w14:paraId="3D09ED5F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Matemáticas</w:t>
      </w:r>
    </w:p>
    <w:p w14:paraId="40E4187F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Medicina</w:t>
      </w:r>
    </w:p>
    <w:p w14:paraId="098CA8D1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Medio ambiente</w:t>
      </w:r>
    </w:p>
    <w:p w14:paraId="743503E2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Nuevas tecnologías</w:t>
      </w:r>
    </w:p>
    <w:p w14:paraId="30E2EA84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Otro</w:t>
      </w:r>
    </w:p>
    <w:p w14:paraId="0C4B95B6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 xml:space="preserve">Psicología </w:t>
      </w:r>
    </w:p>
    <w:p w14:paraId="4ABB0CBB" w14:textId="77777777" w:rsidR="005C6745" w:rsidRPr="00FE4BC1" w:rsidRDefault="005C6745" w:rsidP="005C6745">
      <w:pPr>
        <w:pStyle w:val="Prrafodelista"/>
        <w:numPr>
          <w:ilvl w:val="0"/>
          <w:numId w:val="5"/>
        </w:numPr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  <w:r w:rsidRPr="00FE4BC1">
        <w:rPr>
          <w:rFonts w:eastAsia="Times New Roman" w:cs="Arial"/>
          <w:sz w:val="20"/>
          <w:szCs w:val="20"/>
          <w:lang w:eastAsia="en-GB"/>
        </w:rPr>
        <w:t>Química</w:t>
      </w:r>
    </w:p>
    <w:p w14:paraId="286DF876" w14:textId="4409C971" w:rsidR="00BA4015" w:rsidRPr="00FE4BC1" w:rsidRDefault="00BA4015" w:rsidP="005C6745">
      <w:pPr>
        <w:pStyle w:val="Prrafodelista"/>
        <w:spacing w:before="0" w:after="0"/>
        <w:jc w:val="both"/>
        <w:rPr>
          <w:rFonts w:eastAsia="Times New Roman" w:cs="Arial"/>
          <w:sz w:val="20"/>
          <w:szCs w:val="20"/>
          <w:lang w:val="es-ES" w:eastAsia="en-GB"/>
        </w:rPr>
      </w:pPr>
    </w:p>
    <w:sectPr w:rsidR="00BA4015" w:rsidRPr="00FE4BC1" w:rsidSect="004221C4">
      <w:headerReference w:type="default" r:id="rId8"/>
      <w:footerReference w:type="default" r:id="rId9"/>
      <w:pgSz w:w="11900" w:h="16840"/>
      <w:pgMar w:top="2268" w:right="987" w:bottom="2552" w:left="992" w:header="567" w:footer="88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5FE4" w14:textId="77777777" w:rsidR="000661CB" w:rsidRDefault="000661CB" w:rsidP="005C17E8">
      <w:pPr>
        <w:spacing w:after="0"/>
      </w:pPr>
      <w:r>
        <w:separator/>
      </w:r>
    </w:p>
  </w:endnote>
  <w:endnote w:type="continuationSeparator" w:id="0">
    <w:p w14:paraId="0DF8555E" w14:textId="77777777" w:rsidR="000661CB" w:rsidRDefault="000661CB" w:rsidP="005C17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89B30" w14:textId="77777777" w:rsidR="005C17E8" w:rsidRDefault="00EA40C8">
    <w:pPr>
      <w:pStyle w:val="Piedepgina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610D4AA0" wp14:editId="04172056">
          <wp:simplePos x="0" y="0"/>
          <wp:positionH relativeFrom="column">
            <wp:posOffset>-1144</wp:posOffset>
          </wp:positionH>
          <wp:positionV relativeFrom="paragraph">
            <wp:posOffset>-352121</wp:posOffset>
          </wp:positionV>
          <wp:extent cx="6411810" cy="894087"/>
          <wp:effectExtent l="0" t="0" r="8255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11810" cy="894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5DF8F" w14:textId="77777777" w:rsidR="000661CB" w:rsidRDefault="000661CB" w:rsidP="005C17E8">
      <w:pPr>
        <w:spacing w:after="0"/>
      </w:pPr>
      <w:r>
        <w:separator/>
      </w:r>
    </w:p>
  </w:footnote>
  <w:footnote w:type="continuationSeparator" w:id="0">
    <w:p w14:paraId="67608843" w14:textId="77777777" w:rsidR="000661CB" w:rsidRDefault="000661CB" w:rsidP="005C1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E0143" w14:textId="77777777" w:rsidR="005C17E8" w:rsidRDefault="00EA40C8" w:rsidP="00CF53FD">
    <w:pPr>
      <w:pStyle w:val="Encabezado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11BE04AC" wp14:editId="41C5EC76">
          <wp:simplePos x="0" y="0"/>
          <wp:positionH relativeFrom="column">
            <wp:posOffset>-561463</wp:posOffset>
          </wp:positionH>
          <wp:positionV relativeFrom="paragraph">
            <wp:posOffset>-454025</wp:posOffset>
          </wp:positionV>
          <wp:extent cx="3917229" cy="1714047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iguel Carrasco Fu\Desktop\Fundación Desqbre\5. Proyectos\La Noche de los Investigadores\2014-2015\2015\marca\NocheEuropeaInvestigadores_Marca\png\NocheEuropeaInvestigadores_Marca-1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17229" cy="17140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A315DE" w14:textId="77777777" w:rsidR="005C17E8" w:rsidRDefault="005C17E8" w:rsidP="00CF53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0EB0"/>
    <w:multiLevelType w:val="hybridMultilevel"/>
    <w:tmpl w:val="58DA37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F346E"/>
    <w:multiLevelType w:val="hybridMultilevel"/>
    <w:tmpl w:val="7F567D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67D2F"/>
    <w:multiLevelType w:val="hybridMultilevel"/>
    <w:tmpl w:val="B2A4C9C6"/>
    <w:lvl w:ilvl="0" w:tplc="5EA65CC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605AA"/>
    <w:multiLevelType w:val="hybridMultilevel"/>
    <w:tmpl w:val="0B7AA5F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942522"/>
    <w:multiLevelType w:val="hybridMultilevel"/>
    <w:tmpl w:val="6026F0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E3D1E"/>
    <w:multiLevelType w:val="hybridMultilevel"/>
    <w:tmpl w:val="B75E31E6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45"/>
    <w:rsid w:val="000208C6"/>
    <w:rsid w:val="000661CB"/>
    <w:rsid w:val="000E0749"/>
    <w:rsid w:val="000E60E8"/>
    <w:rsid w:val="000F3BF3"/>
    <w:rsid w:val="00141AE0"/>
    <w:rsid w:val="00194984"/>
    <w:rsid w:val="00197B09"/>
    <w:rsid w:val="001A6FA0"/>
    <w:rsid w:val="001B664E"/>
    <w:rsid w:val="0023321D"/>
    <w:rsid w:val="00261236"/>
    <w:rsid w:val="002A372A"/>
    <w:rsid w:val="002B4CEE"/>
    <w:rsid w:val="0035521B"/>
    <w:rsid w:val="003611A0"/>
    <w:rsid w:val="003B5234"/>
    <w:rsid w:val="0040027E"/>
    <w:rsid w:val="00410CDE"/>
    <w:rsid w:val="004221C4"/>
    <w:rsid w:val="00546986"/>
    <w:rsid w:val="005C17E8"/>
    <w:rsid w:val="005C64B8"/>
    <w:rsid w:val="005C6745"/>
    <w:rsid w:val="005E1E30"/>
    <w:rsid w:val="005E6D0A"/>
    <w:rsid w:val="007949E3"/>
    <w:rsid w:val="007A58C5"/>
    <w:rsid w:val="00901A21"/>
    <w:rsid w:val="00A244FD"/>
    <w:rsid w:val="00A732FA"/>
    <w:rsid w:val="00A76919"/>
    <w:rsid w:val="00BA4015"/>
    <w:rsid w:val="00CF53FD"/>
    <w:rsid w:val="00D75BBE"/>
    <w:rsid w:val="00DB298C"/>
    <w:rsid w:val="00DB5DFE"/>
    <w:rsid w:val="00E13D19"/>
    <w:rsid w:val="00E171F8"/>
    <w:rsid w:val="00E52DF4"/>
    <w:rsid w:val="00EA40C8"/>
    <w:rsid w:val="00FE4B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BB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sz w:val="24"/>
        <w:szCs w:val="24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E13"/>
    <w:pPr>
      <w:spacing w:before="120" w:after="120" w:line="276" w:lineRule="auto"/>
    </w:pPr>
    <w:rPr>
      <w:rFonts w:ascii="Arial" w:hAnsi="Arial"/>
      <w:lang w:val="es-ES_tradnl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107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61077"/>
    <w:rPr>
      <w:rFonts w:ascii="Lucida Grande" w:hAnsi="Lucida Grande" w:cs="Lucida Grande"/>
      <w:sz w:val="18"/>
      <w:szCs w:val="18"/>
    </w:rPr>
  </w:style>
  <w:style w:type="paragraph" w:styleId="Encabezado">
    <w:name w:val="header"/>
    <w:basedOn w:val="Normal"/>
    <w:link w:val="EncabezadoCar"/>
    <w:autoRedefine/>
    <w:uiPriority w:val="99"/>
    <w:unhideWhenUsed/>
    <w:qFormat/>
    <w:rsid w:val="00CF53FD"/>
    <w:pPr>
      <w:tabs>
        <w:tab w:val="center" w:pos="4252"/>
        <w:tab w:val="right" w:pos="8504"/>
      </w:tabs>
      <w:spacing w:before="240"/>
      <w:jc w:val="both"/>
    </w:pPr>
    <w:rPr>
      <w:sz w:val="19"/>
      <w:szCs w:val="19"/>
      <w:lang w:val="es-ES"/>
    </w:rPr>
  </w:style>
  <w:style w:type="character" w:customStyle="1" w:styleId="EncabezadoCar">
    <w:name w:val="Encabezado Car"/>
    <w:link w:val="Encabezado"/>
    <w:uiPriority w:val="99"/>
    <w:rsid w:val="00CF53FD"/>
    <w:rPr>
      <w:rFonts w:ascii="Arial" w:hAnsi="Arial"/>
      <w:sz w:val="19"/>
      <w:szCs w:val="19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107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link w:val="Piedepgina"/>
    <w:uiPriority w:val="99"/>
    <w:rsid w:val="00761077"/>
    <w:rPr>
      <w:rFonts w:ascii="Arial" w:hAnsi="Arial"/>
      <w:sz w:val="22"/>
    </w:rPr>
  </w:style>
  <w:style w:type="paragraph" w:customStyle="1" w:styleId="Listavistosa-nfasis11">
    <w:name w:val="Lista vistosa - Énfasis 11"/>
    <w:basedOn w:val="Normal"/>
    <w:uiPriority w:val="34"/>
    <w:qFormat/>
    <w:rsid w:val="0076755D"/>
    <w:pPr>
      <w:ind w:left="720"/>
      <w:contextualSpacing/>
    </w:pPr>
    <w:rPr>
      <w:rFonts w:eastAsia="Cambria"/>
      <w:lang w:eastAsia="en-US"/>
    </w:rPr>
  </w:style>
  <w:style w:type="character" w:styleId="Hipervnculo">
    <w:name w:val="Hyperlink"/>
    <w:basedOn w:val="Fuentedeprrafopredeter"/>
    <w:uiPriority w:val="99"/>
    <w:unhideWhenUsed/>
    <w:rsid w:val="00F800AE"/>
    <w:rPr>
      <w:color w:val="0000FF" w:themeColor="hyperlink"/>
      <w:u w:val="single"/>
    </w:rPr>
  </w:style>
  <w:style w:type="paragraph" w:customStyle="1" w:styleId="icsmbodytext">
    <w:name w:val="icsm_bodytext"/>
    <w:basedOn w:val="Normal"/>
    <w:rsid w:val="00CF53FD"/>
    <w:pPr>
      <w:spacing w:before="0" w:after="0" w:line="240" w:lineRule="auto"/>
      <w:ind w:firstLine="240"/>
      <w:jc w:val="both"/>
    </w:pPr>
    <w:rPr>
      <w:rFonts w:ascii="Times New Roman" w:eastAsia="Times New Roman" w:hAnsi="Times New Roman"/>
      <w:szCs w:val="20"/>
      <w:lang w:val="en-GB" w:eastAsia="en-US"/>
    </w:rPr>
  </w:style>
  <w:style w:type="paragraph" w:customStyle="1" w:styleId="TipoTituloRIAI">
    <w:name w:val="Tipo Titulo RIAI"/>
    <w:basedOn w:val="Normal"/>
    <w:qFormat/>
    <w:rsid w:val="00CF53FD"/>
    <w:pPr>
      <w:spacing w:before="100" w:beforeAutospacing="1" w:after="0" w:line="240" w:lineRule="auto"/>
      <w:jc w:val="center"/>
    </w:pPr>
    <w:rPr>
      <w:rFonts w:ascii="Times New Roman" w:eastAsia="Times New Roman" w:hAnsi="Times New Roman"/>
      <w:sz w:val="30"/>
      <w:szCs w:val="30"/>
      <w:lang w:val="es-ES" w:eastAsia="en-US"/>
    </w:rPr>
  </w:style>
  <w:style w:type="paragraph" w:customStyle="1" w:styleId="SubsectionTitle">
    <w:name w:val="Subsection Title"/>
    <w:basedOn w:val="Normal"/>
    <w:link w:val="SubsectionTitleCharChar"/>
    <w:autoRedefine/>
    <w:rsid w:val="00CF53FD"/>
    <w:pPr>
      <w:tabs>
        <w:tab w:val="left" w:pos="-1161"/>
        <w:tab w:val="left" w:pos="-720"/>
        <w:tab w:val="left" w:pos="0"/>
        <w:tab w:val="left" w:pos="1440"/>
      </w:tabs>
      <w:spacing w:before="140" w:after="140" w:line="240" w:lineRule="auto"/>
      <w:ind w:left="357" w:hanging="357"/>
    </w:pPr>
    <w:rPr>
      <w:rFonts w:ascii="Times New Roman" w:eastAsia="Times New Roman" w:hAnsi="Times New Roman"/>
      <w:i/>
      <w:sz w:val="20"/>
      <w:szCs w:val="20"/>
      <w:lang w:val="en-GB" w:eastAsia="en-US"/>
    </w:rPr>
  </w:style>
  <w:style w:type="character" w:customStyle="1" w:styleId="SubsectionTitleCharChar">
    <w:name w:val="Subsection Title Char Char"/>
    <w:link w:val="SubsectionTitle"/>
    <w:rsid w:val="00CF53FD"/>
    <w:rPr>
      <w:rFonts w:ascii="Times New Roman" w:eastAsia="Times New Roman" w:hAnsi="Times New Roman"/>
      <w:i/>
      <w:sz w:val="20"/>
      <w:szCs w:val="20"/>
      <w:lang w:val="en-GB" w:eastAsia="en-US"/>
    </w:rPr>
  </w:style>
  <w:style w:type="paragraph" w:styleId="Prrafodelista">
    <w:name w:val="List Paragraph"/>
    <w:basedOn w:val="Normal"/>
    <w:uiPriority w:val="34"/>
    <w:qFormat/>
    <w:rsid w:val="005C17E8"/>
    <w:pPr>
      <w:ind w:left="720"/>
      <w:contextualSpacing/>
    </w:pPr>
  </w:style>
  <w:style w:type="paragraph" w:customStyle="1" w:styleId="Default">
    <w:name w:val="Default"/>
    <w:rsid w:val="0023321D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56DE9E-BD10-4FC8-B6E9-592B36B5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0_Ficha investigadores2021ok.dotx</Template>
  <TotalTime>3</TotalTime>
  <Pages>2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Carrasco FD</dc:creator>
  <cp:lastModifiedBy>Miguel Carrasco FD</cp:lastModifiedBy>
  <cp:revision>1</cp:revision>
  <cp:lastPrinted>2012-06-18T11:21:00Z</cp:lastPrinted>
  <dcterms:created xsi:type="dcterms:W3CDTF">2021-05-05T11:42:00Z</dcterms:created>
  <dcterms:modified xsi:type="dcterms:W3CDTF">2021-05-05T11:46:00Z</dcterms:modified>
</cp:coreProperties>
</file>